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94117" w14:textId="25D9D033" w:rsidR="00BC596B" w:rsidRPr="00FA7176" w:rsidRDefault="00FA7176" w:rsidP="00FA7176">
      <w:pPr>
        <w:jc w:val="right"/>
        <w:rPr>
          <w:rFonts w:ascii="Tahoma" w:hAnsi="Tahoma" w:cs="Tahoma"/>
          <w:sz w:val="24"/>
          <w:szCs w:val="24"/>
        </w:rPr>
      </w:pPr>
      <w:r w:rsidRPr="00FA7176">
        <w:rPr>
          <w:rFonts w:ascii="Tahoma" w:hAnsi="Tahoma" w:cs="Tahoma"/>
          <w:sz w:val="24"/>
          <w:szCs w:val="24"/>
        </w:rPr>
        <w:t xml:space="preserve">Toledo, </w:t>
      </w:r>
      <w:r>
        <w:rPr>
          <w:rFonts w:ascii="Tahoma" w:hAnsi="Tahoma" w:cs="Tahoma"/>
          <w:sz w:val="24"/>
          <w:szCs w:val="24"/>
        </w:rPr>
        <w:t xml:space="preserve">de </w:t>
      </w:r>
      <w:r w:rsidRPr="00FA7176">
        <w:rPr>
          <w:rFonts w:ascii="Tahoma" w:hAnsi="Tahoma" w:cs="Tahoma"/>
          <w:sz w:val="24"/>
          <w:szCs w:val="24"/>
        </w:rPr>
        <w:t xml:space="preserve">17 </w:t>
      </w:r>
      <w:r>
        <w:rPr>
          <w:rFonts w:ascii="Tahoma" w:hAnsi="Tahoma" w:cs="Tahoma"/>
          <w:sz w:val="24"/>
          <w:szCs w:val="24"/>
        </w:rPr>
        <w:t xml:space="preserve">de </w:t>
      </w:r>
      <w:r w:rsidRPr="00FA7176">
        <w:rPr>
          <w:rFonts w:ascii="Tahoma" w:hAnsi="Tahoma" w:cs="Tahoma"/>
          <w:sz w:val="24"/>
          <w:szCs w:val="24"/>
        </w:rPr>
        <w:t>marzo 2022</w:t>
      </w:r>
    </w:p>
    <w:p w14:paraId="27A2A927" w14:textId="0BE25ADE" w:rsidR="00C00F5F" w:rsidRPr="00FA7176" w:rsidRDefault="00FA7176" w:rsidP="00FA7176">
      <w:pPr>
        <w:tabs>
          <w:tab w:val="left" w:pos="1005"/>
        </w:tabs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CECAM</w:t>
      </w:r>
      <w:r w:rsidRPr="00FA7176">
        <w:rPr>
          <w:rFonts w:ascii="Tahoma" w:hAnsi="Tahoma" w:cs="Tahoma"/>
          <w:b/>
          <w:bCs/>
          <w:sz w:val="32"/>
          <w:szCs w:val="32"/>
        </w:rPr>
        <w:t xml:space="preserve"> urge a tomar medidas para que los empresarios de transporte ejerzan libremente su derecho al trabajo</w:t>
      </w:r>
    </w:p>
    <w:p w14:paraId="49C068D0" w14:textId="315A1CBF" w:rsidR="00FA7176" w:rsidRPr="00FA7176" w:rsidRDefault="00FA7176" w:rsidP="00FA7176">
      <w:pPr>
        <w:pStyle w:val="Prrafodelista"/>
        <w:numPr>
          <w:ilvl w:val="0"/>
          <w:numId w:val="1"/>
        </w:numPr>
        <w:tabs>
          <w:tab w:val="left" w:pos="1005"/>
        </w:tabs>
        <w:jc w:val="both"/>
        <w:rPr>
          <w:rFonts w:ascii="Tahoma" w:hAnsi="Tahoma" w:cs="Tahoma"/>
          <w:b/>
          <w:bCs/>
          <w:sz w:val="24"/>
          <w:szCs w:val="24"/>
        </w:rPr>
      </w:pPr>
      <w:r w:rsidRPr="00FA7176">
        <w:rPr>
          <w:rFonts w:ascii="Tahoma" w:hAnsi="Tahoma" w:cs="Tahoma"/>
          <w:b/>
          <w:bCs/>
          <w:sz w:val="24"/>
          <w:szCs w:val="24"/>
        </w:rPr>
        <w:t>Ante los hechos violentos y de coacción que se están viviendo</w:t>
      </w:r>
    </w:p>
    <w:p w14:paraId="3014E8E7" w14:textId="77777777" w:rsidR="00FA7176" w:rsidRDefault="00FA7176" w:rsidP="00762A8A">
      <w:pPr>
        <w:tabs>
          <w:tab w:val="left" w:pos="1005"/>
        </w:tabs>
        <w:jc w:val="both"/>
        <w:rPr>
          <w:b/>
          <w:bCs/>
        </w:rPr>
      </w:pPr>
    </w:p>
    <w:p w14:paraId="5E986644" w14:textId="6C3E85B6" w:rsidR="000C1B60" w:rsidRPr="00FA7176" w:rsidRDefault="00C00F5F" w:rsidP="00762A8A">
      <w:pPr>
        <w:tabs>
          <w:tab w:val="left" w:pos="1005"/>
        </w:tabs>
        <w:jc w:val="both"/>
        <w:rPr>
          <w:rFonts w:ascii="Tahoma" w:hAnsi="Tahoma" w:cs="Tahoma"/>
        </w:rPr>
      </w:pPr>
      <w:r w:rsidRPr="00FA7176">
        <w:rPr>
          <w:rFonts w:ascii="Tahoma" w:hAnsi="Tahoma" w:cs="Tahoma"/>
        </w:rPr>
        <w:t>Ante el cariz violento y de enfrentamientos que se est</w:t>
      </w:r>
      <w:r w:rsidR="00FB56F3" w:rsidRPr="00FA7176">
        <w:rPr>
          <w:rFonts w:ascii="Tahoma" w:hAnsi="Tahoma" w:cs="Tahoma"/>
        </w:rPr>
        <w:t>á</w:t>
      </w:r>
      <w:r w:rsidRPr="00FA7176">
        <w:rPr>
          <w:rFonts w:ascii="Tahoma" w:hAnsi="Tahoma" w:cs="Tahoma"/>
        </w:rPr>
        <w:t xml:space="preserve"> produciendo en las últimas horas</w:t>
      </w:r>
      <w:r w:rsidR="005045C1" w:rsidRPr="00FA7176">
        <w:rPr>
          <w:rFonts w:ascii="Tahoma" w:hAnsi="Tahoma" w:cs="Tahoma"/>
        </w:rPr>
        <w:t xml:space="preserve"> </w:t>
      </w:r>
      <w:r w:rsidR="003430F0" w:rsidRPr="00FA7176">
        <w:rPr>
          <w:rFonts w:ascii="Tahoma" w:hAnsi="Tahoma" w:cs="Tahoma"/>
        </w:rPr>
        <w:t>por parte de aquellos que han decidido secundar la huelga</w:t>
      </w:r>
      <w:r w:rsidR="005045C1" w:rsidRPr="00FA7176">
        <w:rPr>
          <w:rFonts w:ascii="Tahoma" w:hAnsi="Tahoma" w:cs="Tahoma"/>
        </w:rPr>
        <w:t xml:space="preserve"> del </w:t>
      </w:r>
      <w:r w:rsidR="000C1B60" w:rsidRPr="00FA7176">
        <w:rPr>
          <w:rFonts w:ascii="Tahoma" w:hAnsi="Tahoma" w:cs="Tahoma"/>
        </w:rPr>
        <w:t xml:space="preserve">sector del </w:t>
      </w:r>
      <w:r w:rsidR="005045C1" w:rsidRPr="00FA7176">
        <w:rPr>
          <w:rFonts w:ascii="Tahoma" w:hAnsi="Tahoma" w:cs="Tahoma"/>
        </w:rPr>
        <w:t>transporte</w:t>
      </w:r>
      <w:r w:rsidRPr="00FA7176">
        <w:rPr>
          <w:rFonts w:ascii="Tahoma" w:hAnsi="Tahoma" w:cs="Tahoma"/>
        </w:rPr>
        <w:t xml:space="preserve">, </w:t>
      </w:r>
      <w:hyperlink r:id="rId7" w:history="1">
        <w:r w:rsidRPr="00FA7176">
          <w:rPr>
            <w:rStyle w:val="Hipervnculo"/>
            <w:rFonts w:ascii="Tahoma" w:hAnsi="Tahoma" w:cs="Tahoma"/>
          </w:rPr>
          <w:t>CECAM</w:t>
        </w:r>
      </w:hyperlink>
      <w:r w:rsidRPr="00FA7176">
        <w:rPr>
          <w:rFonts w:ascii="Tahoma" w:hAnsi="Tahoma" w:cs="Tahoma"/>
        </w:rPr>
        <w:t xml:space="preserve"> pide </w:t>
      </w:r>
      <w:r w:rsidR="005045C1" w:rsidRPr="00FA7176">
        <w:rPr>
          <w:rFonts w:ascii="Tahoma" w:hAnsi="Tahoma" w:cs="Tahoma"/>
        </w:rPr>
        <w:t xml:space="preserve">al </w:t>
      </w:r>
      <w:hyperlink r:id="rId8" w:history="1">
        <w:r w:rsidR="005045C1" w:rsidRPr="00380EA1">
          <w:rPr>
            <w:rStyle w:val="Hipervnculo"/>
            <w:rFonts w:ascii="Tahoma" w:hAnsi="Tahoma" w:cs="Tahoma"/>
          </w:rPr>
          <w:t>Gobierno</w:t>
        </w:r>
      </w:hyperlink>
      <w:bookmarkStart w:id="0" w:name="_GoBack"/>
      <w:bookmarkEnd w:id="0"/>
      <w:r w:rsidR="005045C1" w:rsidRPr="00FA7176">
        <w:rPr>
          <w:rFonts w:ascii="Tahoma" w:hAnsi="Tahoma" w:cs="Tahoma"/>
        </w:rPr>
        <w:t xml:space="preserve"> que adopte </w:t>
      </w:r>
      <w:r w:rsidRPr="00FA7176">
        <w:rPr>
          <w:rFonts w:ascii="Tahoma" w:hAnsi="Tahoma" w:cs="Tahoma"/>
          <w:b/>
          <w:bCs/>
        </w:rPr>
        <w:t xml:space="preserve">medidas </w:t>
      </w:r>
      <w:r w:rsidR="00FB56F3" w:rsidRPr="00FA7176">
        <w:rPr>
          <w:rFonts w:ascii="Tahoma" w:hAnsi="Tahoma" w:cs="Tahoma"/>
          <w:b/>
          <w:bCs/>
        </w:rPr>
        <w:t>urgentes y eficaces</w:t>
      </w:r>
      <w:r w:rsidR="00FB56F3" w:rsidRPr="00FA7176">
        <w:rPr>
          <w:rFonts w:ascii="Tahoma" w:hAnsi="Tahoma" w:cs="Tahoma"/>
        </w:rPr>
        <w:t xml:space="preserve"> </w:t>
      </w:r>
      <w:r w:rsidR="005045C1" w:rsidRPr="00FA7176">
        <w:rPr>
          <w:rFonts w:ascii="Tahoma" w:hAnsi="Tahoma" w:cs="Tahoma"/>
        </w:rPr>
        <w:t xml:space="preserve">que aseguren </w:t>
      </w:r>
      <w:r w:rsidR="00FB56F3" w:rsidRPr="00FA7176">
        <w:rPr>
          <w:rFonts w:ascii="Tahoma" w:hAnsi="Tahoma" w:cs="Tahoma"/>
        </w:rPr>
        <w:t xml:space="preserve">el </w:t>
      </w:r>
      <w:r w:rsidR="00FB56F3" w:rsidRPr="00FA7176">
        <w:rPr>
          <w:rFonts w:ascii="Tahoma" w:hAnsi="Tahoma" w:cs="Tahoma"/>
          <w:b/>
          <w:bCs/>
        </w:rPr>
        <w:t>derecho al trabajo</w:t>
      </w:r>
      <w:r w:rsidR="00FB56F3" w:rsidRPr="00FA7176">
        <w:rPr>
          <w:rFonts w:ascii="Tahoma" w:hAnsi="Tahoma" w:cs="Tahoma"/>
        </w:rPr>
        <w:t xml:space="preserve"> de aquellos que han decidido no </w:t>
      </w:r>
      <w:r w:rsidR="000C1B60" w:rsidRPr="00FA7176">
        <w:rPr>
          <w:rFonts w:ascii="Tahoma" w:hAnsi="Tahoma" w:cs="Tahoma"/>
        </w:rPr>
        <w:t xml:space="preserve">unirse a las protestas. </w:t>
      </w:r>
      <w:r w:rsidRPr="00FA7176">
        <w:rPr>
          <w:rFonts w:ascii="Tahoma" w:hAnsi="Tahoma" w:cs="Tahoma"/>
        </w:rPr>
        <w:t>E</w:t>
      </w:r>
      <w:r w:rsidR="005045C1" w:rsidRPr="00FA7176">
        <w:rPr>
          <w:rFonts w:ascii="Tahoma" w:hAnsi="Tahoma" w:cs="Tahoma"/>
        </w:rPr>
        <w:t>ste ambiente opresivo</w:t>
      </w:r>
      <w:r w:rsidRPr="00FA7176">
        <w:rPr>
          <w:rFonts w:ascii="Tahoma" w:hAnsi="Tahoma" w:cs="Tahoma"/>
        </w:rPr>
        <w:t xml:space="preserve"> </w:t>
      </w:r>
      <w:r w:rsidR="005045C1" w:rsidRPr="00FA7176">
        <w:rPr>
          <w:rFonts w:ascii="Tahoma" w:hAnsi="Tahoma" w:cs="Tahoma"/>
        </w:rPr>
        <w:t xml:space="preserve">coloca al </w:t>
      </w:r>
      <w:r w:rsidRPr="00FA7176">
        <w:rPr>
          <w:rFonts w:ascii="Tahoma" w:hAnsi="Tahoma" w:cs="Tahoma"/>
        </w:rPr>
        <w:t xml:space="preserve">sector logístico y de transporte </w:t>
      </w:r>
      <w:r w:rsidR="005045C1" w:rsidRPr="00FA7176">
        <w:rPr>
          <w:rFonts w:ascii="Tahoma" w:hAnsi="Tahoma" w:cs="Tahoma"/>
        </w:rPr>
        <w:t>en una difícil tesitura</w:t>
      </w:r>
      <w:r w:rsidR="00BA4106" w:rsidRPr="00FA7176">
        <w:rPr>
          <w:rFonts w:ascii="Tahoma" w:hAnsi="Tahoma" w:cs="Tahoma"/>
        </w:rPr>
        <w:t xml:space="preserve"> y que no hace sino dificultar aún más el ejercicio de su actividad</w:t>
      </w:r>
      <w:r w:rsidR="005045C1" w:rsidRPr="00FA7176">
        <w:rPr>
          <w:rFonts w:ascii="Tahoma" w:hAnsi="Tahoma" w:cs="Tahoma"/>
        </w:rPr>
        <w:t>,</w:t>
      </w:r>
      <w:r w:rsidR="00BA4106" w:rsidRPr="00FA7176">
        <w:rPr>
          <w:rFonts w:ascii="Tahoma" w:hAnsi="Tahoma" w:cs="Tahoma"/>
        </w:rPr>
        <w:t xml:space="preserve"> imprescindible para el funcionamiento de un país. </w:t>
      </w:r>
    </w:p>
    <w:p w14:paraId="0B389E36" w14:textId="25678EE0" w:rsidR="00D8170A" w:rsidRPr="00FA7176" w:rsidRDefault="00BA4106" w:rsidP="00762A8A">
      <w:pPr>
        <w:tabs>
          <w:tab w:val="left" w:pos="1005"/>
        </w:tabs>
        <w:jc w:val="both"/>
        <w:rPr>
          <w:rFonts w:ascii="Tahoma" w:hAnsi="Tahoma" w:cs="Tahoma"/>
        </w:rPr>
      </w:pPr>
      <w:r w:rsidRPr="00FA7176">
        <w:rPr>
          <w:rFonts w:ascii="Tahoma" w:hAnsi="Tahoma" w:cs="Tahoma"/>
        </w:rPr>
        <w:t xml:space="preserve">Sin duda, el sector está viviendo </w:t>
      </w:r>
      <w:r w:rsidR="00C00F5F" w:rsidRPr="00FA7176">
        <w:rPr>
          <w:rFonts w:ascii="Tahoma" w:hAnsi="Tahoma" w:cs="Tahoma"/>
        </w:rPr>
        <w:t>unas circunstancias</w:t>
      </w:r>
      <w:r w:rsidR="00D8170A" w:rsidRPr="00FA7176">
        <w:rPr>
          <w:rFonts w:ascii="Tahoma" w:hAnsi="Tahoma" w:cs="Tahoma"/>
        </w:rPr>
        <w:t xml:space="preserve"> que llegan al extremo de hacer inviable su actividad y no la hacen sostenible</w:t>
      </w:r>
      <w:r w:rsidR="000C1B60" w:rsidRPr="00FA7176">
        <w:rPr>
          <w:rFonts w:ascii="Tahoma" w:hAnsi="Tahoma" w:cs="Tahoma"/>
        </w:rPr>
        <w:t xml:space="preserve">, debido al incremento de las materias primas </w:t>
      </w:r>
      <w:r w:rsidR="0091356D" w:rsidRPr="00FA7176">
        <w:rPr>
          <w:rFonts w:ascii="Tahoma" w:hAnsi="Tahoma" w:cs="Tahoma"/>
        </w:rPr>
        <w:t>y de los combustibles</w:t>
      </w:r>
      <w:r w:rsidR="00715110" w:rsidRPr="00FA7176">
        <w:rPr>
          <w:rFonts w:ascii="Tahoma" w:hAnsi="Tahoma" w:cs="Tahoma"/>
        </w:rPr>
        <w:t xml:space="preserve">. </w:t>
      </w:r>
      <w:r w:rsidR="00F24CD4" w:rsidRPr="00FA7176">
        <w:rPr>
          <w:rFonts w:ascii="Tahoma" w:hAnsi="Tahoma" w:cs="Tahoma"/>
        </w:rPr>
        <w:t xml:space="preserve">De hecho, </w:t>
      </w:r>
      <w:r w:rsidR="00715110" w:rsidRPr="00FA7176">
        <w:rPr>
          <w:rFonts w:ascii="Tahoma" w:hAnsi="Tahoma" w:cs="Tahoma"/>
        </w:rPr>
        <w:t>CECAM y las Organizaciones Empresariales llevan tiempo demandando medidas urgentes que palíen esta situación extrema</w:t>
      </w:r>
      <w:r w:rsidR="00F24CD4" w:rsidRPr="00FA7176">
        <w:rPr>
          <w:rFonts w:ascii="Tahoma" w:hAnsi="Tahoma" w:cs="Tahoma"/>
        </w:rPr>
        <w:t xml:space="preserve">. </w:t>
      </w:r>
      <w:r w:rsidR="000766C6" w:rsidRPr="00FA7176">
        <w:rPr>
          <w:rFonts w:ascii="Tahoma" w:hAnsi="Tahoma" w:cs="Tahoma"/>
        </w:rPr>
        <w:t xml:space="preserve">La Confederación </w:t>
      </w:r>
      <w:r w:rsidR="00E6366C" w:rsidRPr="00FA7176">
        <w:rPr>
          <w:rFonts w:ascii="Tahoma" w:hAnsi="Tahoma" w:cs="Tahoma"/>
        </w:rPr>
        <w:t>igualmente respeta la postura de aquellos que secundan el paro, pero considera inadmisible</w:t>
      </w:r>
      <w:r w:rsidR="003430F0" w:rsidRPr="00FA7176">
        <w:rPr>
          <w:rFonts w:ascii="Tahoma" w:hAnsi="Tahoma" w:cs="Tahoma"/>
        </w:rPr>
        <w:t xml:space="preserve">s los actos violentos de los que estamos siendo testigos, por lo que exigimos que la Administración tome </w:t>
      </w:r>
      <w:r w:rsidR="003430F0" w:rsidRPr="00FA7176">
        <w:rPr>
          <w:rFonts w:ascii="Tahoma" w:hAnsi="Tahoma" w:cs="Tahoma"/>
          <w:b/>
          <w:bCs/>
        </w:rPr>
        <w:t>medidas que garanticen</w:t>
      </w:r>
      <w:r w:rsidR="003430F0" w:rsidRPr="00FA7176">
        <w:rPr>
          <w:rFonts w:ascii="Tahoma" w:hAnsi="Tahoma" w:cs="Tahoma"/>
        </w:rPr>
        <w:t xml:space="preserve"> que los transportistas que lo deseen continúen ejerciendo su actividad.</w:t>
      </w:r>
    </w:p>
    <w:p w14:paraId="4B0466C2" w14:textId="292446AA" w:rsidR="00133D1A" w:rsidRPr="00FA7176" w:rsidRDefault="00133D1A" w:rsidP="00762A8A">
      <w:pPr>
        <w:tabs>
          <w:tab w:val="left" w:pos="1005"/>
        </w:tabs>
        <w:jc w:val="both"/>
        <w:rPr>
          <w:rFonts w:ascii="Tahoma" w:hAnsi="Tahoma" w:cs="Tahoma"/>
        </w:rPr>
      </w:pPr>
      <w:r w:rsidRPr="00FA7176">
        <w:rPr>
          <w:rFonts w:ascii="Tahoma" w:hAnsi="Tahoma" w:cs="Tahoma"/>
        </w:rPr>
        <w:t xml:space="preserve">La Confederación </w:t>
      </w:r>
      <w:r w:rsidR="0091356D" w:rsidRPr="00FA7176">
        <w:rPr>
          <w:rFonts w:ascii="Tahoma" w:hAnsi="Tahoma" w:cs="Tahoma"/>
        </w:rPr>
        <w:t xml:space="preserve">quiere poner de </w:t>
      </w:r>
      <w:r w:rsidRPr="00FA7176">
        <w:rPr>
          <w:rFonts w:ascii="Tahoma" w:hAnsi="Tahoma" w:cs="Tahoma"/>
        </w:rPr>
        <w:t>manifiest</w:t>
      </w:r>
      <w:r w:rsidR="0091356D" w:rsidRPr="00FA7176">
        <w:rPr>
          <w:rFonts w:ascii="Tahoma" w:hAnsi="Tahoma" w:cs="Tahoma"/>
        </w:rPr>
        <w:t>o</w:t>
      </w:r>
      <w:r w:rsidRPr="00FA7176">
        <w:rPr>
          <w:rFonts w:ascii="Tahoma" w:hAnsi="Tahoma" w:cs="Tahoma"/>
        </w:rPr>
        <w:t xml:space="preserve"> su </w:t>
      </w:r>
      <w:r w:rsidR="0091356D" w:rsidRPr="00FA7176">
        <w:rPr>
          <w:rFonts w:ascii="Tahoma" w:hAnsi="Tahoma" w:cs="Tahoma"/>
        </w:rPr>
        <w:t xml:space="preserve">más </w:t>
      </w:r>
      <w:r w:rsidR="0091356D" w:rsidRPr="00FA7176">
        <w:rPr>
          <w:rFonts w:ascii="Tahoma" w:hAnsi="Tahoma" w:cs="Tahoma"/>
          <w:b/>
          <w:bCs/>
        </w:rPr>
        <w:t xml:space="preserve">absoluta </w:t>
      </w:r>
      <w:r w:rsidRPr="00FA7176">
        <w:rPr>
          <w:rFonts w:ascii="Tahoma" w:hAnsi="Tahoma" w:cs="Tahoma"/>
          <w:b/>
          <w:bCs/>
        </w:rPr>
        <w:t xml:space="preserve">repulsa a </w:t>
      </w:r>
      <w:r w:rsidR="0091356D" w:rsidRPr="00FA7176">
        <w:rPr>
          <w:rFonts w:ascii="Tahoma" w:hAnsi="Tahoma" w:cs="Tahoma"/>
          <w:b/>
          <w:bCs/>
        </w:rPr>
        <w:t>los</w:t>
      </w:r>
      <w:r w:rsidRPr="00FA7176">
        <w:rPr>
          <w:rFonts w:ascii="Tahoma" w:hAnsi="Tahoma" w:cs="Tahoma"/>
          <w:b/>
          <w:bCs/>
        </w:rPr>
        <w:t xml:space="preserve"> acto</w:t>
      </w:r>
      <w:r w:rsidR="0091356D" w:rsidRPr="00FA7176">
        <w:rPr>
          <w:rFonts w:ascii="Tahoma" w:hAnsi="Tahoma" w:cs="Tahoma"/>
          <w:b/>
          <w:bCs/>
        </w:rPr>
        <w:t>s</w:t>
      </w:r>
      <w:r w:rsidRPr="00FA7176">
        <w:rPr>
          <w:rFonts w:ascii="Tahoma" w:hAnsi="Tahoma" w:cs="Tahoma"/>
          <w:b/>
          <w:bCs/>
        </w:rPr>
        <w:t xml:space="preserve"> violento</w:t>
      </w:r>
      <w:r w:rsidR="0091356D" w:rsidRPr="00FA7176">
        <w:rPr>
          <w:rFonts w:ascii="Tahoma" w:hAnsi="Tahoma" w:cs="Tahoma"/>
          <w:b/>
          <w:bCs/>
        </w:rPr>
        <w:t>s</w:t>
      </w:r>
      <w:r w:rsidRPr="00FA7176">
        <w:rPr>
          <w:rFonts w:ascii="Tahoma" w:hAnsi="Tahoma" w:cs="Tahoma"/>
        </w:rPr>
        <w:t xml:space="preserve"> </w:t>
      </w:r>
      <w:r w:rsidR="00715110" w:rsidRPr="00FA7176">
        <w:rPr>
          <w:rFonts w:ascii="Tahoma" w:hAnsi="Tahoma" w:cs="Tahoma"/>
        </w:rPr>
        <w:t xml:space="preserve">ejercidos </w:t>
      </w:r>
      <w:r w:rsidRPr="00FA7176">
        <w:rPr>
          <w:rFonts w:ascii="Tahoma" w:hAnsi="Tahoma" w:cs="Tahoma"/>
        </w:rPr>
        <w:t>en contra d</w:t>
      </w:r>
      <w:r w:rsidR="00715110" w:rsidRPr="00FA7176">
        <w:rPr>
          <w:rFonts w:ascii="Tahoma" w:hAnsi="Tahoma" w:cs="Tahoma"/>
        </w:rPr>
        <w:t xml:space="preserve">el principio </w:t>
      </w:r>
      <w:r w:rsidRPr="00FA7176">
        <w:rPr>
          <w:rFonts w:ascii="Tahoma" w:hAnsi="Tahoma" w:cs="Tahoma"/>
        </w:rPr>
        <w:t xml:space="preserve">fundamental </w:t>
      </w:r>
      <w:r w:rsidR="00715110" w:rsidRPr="00FA7176">
        <w:rPr>
          <w:rFonts w:ascii="Tahoma" w:hAnsi="Tahoma" w:cs="Tahoma"/>
        </w:rPr>
        <w:t xml:space="preserve">del derecho al trabajo y </w:t>
      </w:r>
      <w:r w:rsidRPr="00FA7176">
        <w:rPr>
          <w:rFonts w:ascii="Tahoma" w:hAnsi="Tahoma" w:cs="Tahoma"/>
        </w:rPr>
        <w:t xml:space="preserve">que finalmente termina </w:t>
      </w:r>
      <w:r w:rsidRPr="00FA7176">
        <w:rPr>
          <w:rFonts w:ascii="Tahoma" w:hAnsi="Tahoma" w:cs="Tahoma"/>
          <w:b/>
          <w:bCs/>
        </w:rPr>
        <w:t>repercutiendo en el normal funcionamiento de un país y en su actividad económica</w:t>
      </w:r>
      <w:r w:rsidRPr="00FA7176">
        <w:rPr>
          <w:rFonts w:ascii="Tahoma" w:hAnsi="Tahoma" w:cs="Tahoma"/>
        </w:rPr>
        <w:t xml:space="preserve">, comenzando a producirse una </w:t>
      </w:r>
      <w:r w:rsidR="00373036" w:rsidRPr="00FA7176">
        <w:rPr>
          <w:rFonts w:ascii="Tahoma" w:hAnsi="Tahoma" w:cs="Tahoma"/>
        </w:rPr>
        <w:t>seria</w:t>
      </w:r>
      <w:r w:rsidRPr="00FA7176">
        <w:rPr>
          <w:rFonts w:ascii="Tahoma" w:hAnsi="Tahoma" w:cs="Tahoma"/>
        </w:rPr>
        <w:t xml:space="preserve"> preocupación entre el sector ganadero (explotaciones de ganadería y fábricas de pienso)</w:t>
      </w:r>
      <w:r w:rsidR="006A466A" w:rsidRPr="00FA7176">
        <w:rPr>
          <w:rFonts w:ascii="Tahoma" w:hAnsi="Tahoma" w:cs="Tahoma"/>
        </w:rPr>
        <w:t xml:space="preserve">, </w:t>
      </w:r>
      <w:r w:rsidRPr="00FA7176">
        <w:rPr>
          <w:rFonts w:ascii="Tahoma" w:hAnsi="Tahoma" w:cs="Tahoma"/>
        </w:rPr>
        <w:t xml:space="preserve">el agroalimentario (sectores lácteos y </w:t>
      </w:r>
      <w:r w:rsidR="006A466A" w:rsidRPr="00FA7176">
        <w:rPr>
          <w:rFonts w:ascii="Tahoma" w:hAnsi="Tahoma" w:cs="Tahoma"/>
        </w:rPr>
        <w:t>frutícola) o el siderúrgico.</w:t>
      </w:r>
    </w:p>
    <w:p w14:paraId="696453EF" w14:textId="38F92463" w:rsidR="006A466A" w:rsidRPr="00FA7176" w:rsidRDefault="00373036" w:rsidP="00762A8A">
      <w:pPr>
        <w:tabs>
          <w:tab w:val="left" w:pos="1005"/>
        </w:tabs>
        <w:jc w:val="both"/>
        <w:rPr>
          <w:rFonts w:ascii="Tahoma" w:hAnsi="Tahoma" w:cs="Tahoma"/>
        </w:rPr>
      </w:pPr>
      <w:r w:rsidRPr="00FA7176">
        <w:rPr>
          <w:rFonts w:ascii="Tahoma" w:hAnsi="Tahoma" w:cs="Tahoma"/>
        </w:rPr>
        <w:t xml:space="preserve">Por otro lado, </w:t>
      </w:r>
      <w:r w:rsidR="006A466A" w:rsidRPr="00FA7176">
        <w:rPr>
          <w:rFonts w:ascii="Tahoma" w:hAnsi="Tahoma" w:cs="Tahoma"/>
        </w:rPr>
        <w:t xml:space="preserve">CECAM pide </w:t>
      </w:r>
      <w:r w:rsidRPr="00FA7176">
        <w:rPr>
          <w:rFonts w:ascii="Tahoma" w:hAnsi="Tahoma" w:cs="Tahoma"/>
        </w:rPr>
        <w:t>tomar medidas</w:t>
      </w:r>
      <w:r w:rsidR="00A06B9F" w:rsidRPr="00FA7176">
        <w:rPr>
          <w:rFonts w:ascii="Tahoma" w:hAnsi="Tahoma" w:cs="Tahoma"/>
        </w:rPr>
        <w:t xml:space="preserve"> de forma </w:t>
      </w:r>
      <w:r w:rsidR="00A06B9F" w:rsidRPr="00FA7176">
        <w:rPr>
          <w:rFonts w:ascii="Tahoma" w:hAnsi="Tahoma" w:cs="Tahoma"/>
          <w:b/>
          <w:bCs/>
        </w:rPr>
        <w:t>inmediata</w:t>
      </w:r>
      <w:r w:rsidRPr="00FA7176">
        <w:rPr>
          <w:rFonts w:ascii="Tahoma" w:hAnsi="Tahoma" w:cs="Tahoma"/>
        </w:rPr>
        <w:t xml:space="preserve"> que permitan </w:t>
      </w:r>
      <w:r w:rsidRPr="00FA7176">
        <w:rPr>
          <w:rFonts w:ascii="Tahoma" w:hAnsi="Tahoma" w:cs="Tahoma"/>
          <w:b/>
          <w:bCs/>
        </w:rPr>
        <w:t>aminorar los precios</w:t>
      </w:r>
      <w:r w:rsidRPr="00FA7176">
        <w:rPr>
          <w:rFonts w:ascii="Tahoma" w:hAnsi="Tahoma" w:cs="Tahoma"/>
        </w:rPr>
        <w:t xml:space="preserve"> y así </w:t>
      </w:r>
      <w:r w:rsidRPr="00FA7176">
        <w:rPr>
          <w:rFonts w:ascii="Tahoma" w:hAnsi="Tahoma" w:cs="Tahoma"/>
          <w:b/>
          <w:bCs/>
        </w:rPr>
        <w:t>mejorar la situación de</w:t>
      </w:r>
      <w:r w:rsidR="00A06B9F" w:rsidRPr="00FA7176">
        <w:rPr>
          <w:rFonts w:ascii="Tahoma" w:hAnsi="Tahoma" w:cs="Tahoma"/>
          <w:b/>
          <w:bCs/>
        </w:rPr>
        <w:t xml:space="preserve"> </w:t>
      </w:r>
      <w:r w:rsidRPr="00FA7176">
        <w:rPr>
          <w:rFonts w:ascii="Tahoma" w:hAnsi="Tahoma" w:cs="Tahoma"/>
          <w:b/>
          <w:bCs/>
        </w:rPr>
        <w:t>l</w:t>
      </w:r>
      <w:r w:rsidR="00A06B9F" w:rsidRPr="00FA7176">
        <w:rPr>
          <w:rFonts w:ascii="Tahoma" w:hAnsi="Tahoma" w:cs="Tahoma"/>
          <w:b/>
          <w:bCs/>
        </w:rPr>
        <w:t>os</w:t>
      </w:r>
      <w:r w:rsidRPr="00FA7176">
        <w:rPr>
          <w:rFonts w:ascii="Tahoma" w:hAnsi="Tahoma" w:cs="Tahoma"/>
          <w:b/>
          <w:bCs/>
        </w:rPr>
        <w:t xml:space="preserve"> </w:t>
      </w:r>
      <w:r w:rsidR="00A06B9F" w:rsidRPr="00FA7176">
        <w:rPr>
          <w:rFonts w:ascii="Tahoma" w:hAnsi="Tahoma" w:cs="Tahoma"/>
          <w:b/>
          <w:bCs/>
        </w:rPr>
        <w:t>transportistas</w:t>
      </w:r>
      <w:r w:rsidR="00A06B9F" w:rsidRPr="00FA7176">
        <w:rPr>
          <w:rFonts w:ascii="Tahoma" w:hAnsi="Tahoma" w:cs="Tahoma"/>
        </w:rPr>
        <w:t xml:space="preserve"> que sufren </w:t>
      </w:r>
      <w:r w:rsidR="006A466A" w:rsidRPr="00FA7176">
        <w:rPr>
          <w:rFonts w:ascii="Tahoma" w:hAnsi="Tahoma" w:cs="Tahoma"/>
        </w:rPr>
        <w:t xml:space="preserve">los efectos de una inflación galopante, el encarecimiento de las materias primas y de la electricidad, </w:t>
      </w:r>
      <w:r w:rsidR="00932512" w:rsidRPr="00FA7176">
        <w:rPr>
          <w:rFonts w:ascii="Tahoma" w:hAnsi="Tahoma" w:cs="Tahoma"/>
        </w:rPr>
        <w:t>problemas a las que se han</w:t>
      </w:r>
      <w:r w:rsidR="006A466A" w:rsidRPr="00FA7176">
        <w:rPr>
          <w:rFonts w:ascii="Tahoma" w:hAnsi="Tahoma" w:cs="Tahoma"/>
        </w:rPr>
        <w:t xml:space="preserve"> venido a sumar las consecuencias del conflicto bélico, que ha</w:t>
      </w:r>
      <w:r w:rsidR="00A06B9F" w:rsidRPr="00FA7176">
        <w:rPr>
          <w:rFonts w:ascii="Tahoma" w:hAnsi="Tahoma" w:cs="Tahoma"/>
        </w:rPr>
        <w:t>n</w:t>
      </w:r>
      <w:r w:rsidR="006A466A" w:rsidRPr="00FA7176">
        <w:rPr>
          <w:rFonts w:ascii="Tahoma" w:hAnsi="Tahoma" w:cs="Tahoma"/>
        </w:rPr>
        <w:t xml:space="preserve"> repercutido </w:t>
      </w:r>
      <w:r w:rsidR="00932512" w:rsidRPr="00FA7176">
        <w:rPr>
          <w:rFonts w:ascii="Tahoma" w:hAnsi="Tahoma" w:cs="Tahoma"/>
        </w:rPr>
        <w:t xml:space="preserve">directamente sobre el sector transportista </w:t>
      </w:r>
      <w:r w:rsidR="00A06B9F" w:rsidRPr="00FA7176">
        <w:rPr>
          <w:rFonts w:ascii="Tahoma" w:hAnsi="Tahoma" w:cs="Tahoma"/>
        </w:rPr>
        <w:t>provocando</w:t>
      </w:r>
      <w:r w:rsidR="006A466A" w:rsidRPr="00FA7176">
        <w:rPr>
          <w:rFonts w:ascii="Tahoma" w:hAnsi="Tahoma" w:cs="Tahoma"/>
        </w:rPr>
        <w:t xml:space="preserve"> inasumibles subidas de los carburantes</w:t>
      </w:r>
      <w:r w:rsidR="00932512" w:rsidRPr="00FA7176">
        <w:rPr>
          <w:rFonts w:ascii="Tahoma" w:hAnsi="Tahoma" w:cs="Tahoma"/>
        </w:rPr>
        <w:t>.</w:t>
      </w:r>
    </w:p>
    <w:p w14:paraId="7E3FEB89" w14:textId="294839F1" w:rsidR="00D442B2" w:rsidRPr="008914EF" w:rsidRDefault="002D056A" w:rsidP="00762A8A">
      <w:pPr>
        <w:tabs>
          <w:tab w:val="left" w:pos="1005"/>
        </w:tabs>
        <w:jc w:val="both"/>
      </w:pPr>
      <w:r w:rsidRPr="00FA7176">
        <w:rPr>
          <w:rFonts w:ascii="Tahoma" w:hAnsi="Tahoma" w:cs="Tahoma"/>
        </w:rPr>
        <w:t xml:space="preserve">CECAM se ofrece a la Administración para cuanto pueda </w:t>
      </w:r>
      <w:r w:rsidR="00D324F3" w:rsidRPr="00FA7176">
        <w:rPr>
          <w:rFonts w:ascii="Tahoma" w:hAnsi="Tahoma" w:cs="Tahoma"/>
        </w:rPr>
        <w:t xml:space="preserve">contribuir y aportar, </w:t>
      </w:r>
      <w:r w:rsidRPr="00FA7176">
        <w:rPr>
          <w:rFonts w:ascii="Tahoma" w:hAnsi="Tahoma" w:cs="Tahoma"/>
        </w:rPr>
        <w:t>sabiendo que es factible elaborar</w:t>
      </w:r>
      <w:r w:rsidR="00B56930" w:rsidRPr="00FA7176">
        <w:rPr>
          <w:rFonts w:ascii="Tahoma" w:hAnsi="Tahoma" w:cs="Tahoma"/>
        </w:rPr>
        <w:t xml:space="preserve"> soluciones</w:t>
      </w:r>
      <w:r w:rsidRPr="00FA7176">
        <w:rPr>
          <w:rFonts w:ascii="Tahoma" w:hAnsi="Tahoma" w:cs="Tahoma"/>
        </w:rPr>
        <w:t xml:space="preserve"> con consenso, diálogo, trabajo y sacrificio por parte de todos. </w:t>
      </w:r>
      <w:r w:rsidR="00D324F3" w:rsidRPr="00FA7176">
        <w:rPr>
          <w:rFonts w:ascii="Tahoma" w:hAnsi="Tahoma" w:cs="Tahoma"/>
        </w:rPr>
        <w:t xml:space="preserve">En Castilla-La </w:t>
      </w:r>
      <w:r w:rsidR="00932512" w:rsidRPr="00FA7176">
        <w:rPr>
          <w:rFonts w:ascii="Tahoma" w:hAnsi="Tahoma" w:cs="Tahoma"/>
        </w:rPr>
        <w:t>M</w:t>
      </w:r>
      <w:r w:rsidR="00D324F3" w:rsidRPr="00FA7176">
        <w:rPr>
          <w:rFonts w:ascii="Tahoma" w:hAnsi="Tahoma" w:cs="Tahoma"/>
        </w:rPr>
        <w:t xml:space="preserve">ancha así lo hemos demostrado en los especiales momentos de la pandemia. </w:t>
      </w:r>
      <w:r w:rsidRPr="00FA7176">
        <w:rPr>
          <w:rFonts w:ascii="Tahoma" w:hAnsi="Tahoma" w:cs="Tahoma"/>
        </w:rPr>
        <w:t xml:space="preserve">Son tiempos duros y </w:t>
      </w:r>
      <w:r w:rsidR="000E535D" w:rsidRPr="00FA7176">
        <w:rPr>
          <w:rFonts w:ascii="Tahoma" w:hAnsi="Tahoma" w:cs="Tahoma"/>
          <w:b/>
          <w:bCs/>
        </w:rPr>
        <w:t>todos debemos colaborar</w:t>
      </w:r>
      <w:r w:rsidR="000E535D" w:rsidRPr="00FA7176">
        <w:rPr>
          <w:rFonts w:ascii="Tahoma" w:hAnsi="Tahoma" w:cs="Tahoma"/>
        </w:rPr>
        <w:t xml:space="preserve"> para salir </w:t>
      </w:r>
      <w:r w:rsidRPr="00FA7176">
        <w:rPr>
          <w:rFonts w:ascii="Tahoma" w:hAnsi="Tahoma" w:cs="Tahoma"/>
        </w:rPr>
        <w:t>de ellos</w:t>
      </w:r>
      <w:r w:rsidR="000E535D" w:rsidRPr="00FA7176">
        <w:rPr>
          <w:rFonts w:ascii="Tahoma" w:hAnsi="Tahoma" w:cs="Tahoma"/>
        </w:rPr>
        <w:t>.</w:t>
      </w:r>
    </w:p>
    <w:sectPr w:rsidR="00D442B2" w:rsidRPr="008914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BCD74" w14:textId="77777777" w:rsidR="00C13FD1" w:rsidRDefault="00C13FD1" w:rsidP="00BC596B">
      <w:pPr>
        <w:spacing w:after="0" w:line="240" w:lineRule="auto"/>
      </w:pPr>
      <w:r>
        <w:separator/>
      </w:r>
    </w:p>
  </w:endnote>
  <w:endnote w:type="continuationSeparator" w:id="0">
    <w:p w14:paraId="28F6AB9E" w14:textId="77777777" w:rsidR="00C13FD1" w:rsidRDefault="00C13FD1" w:rsidP="00BC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A3096" w14:textId="72AE4164" w:rsidR="00BC596B" w:rsidRDefault="002D056A">
    <w:pPr>
      <w:pStyle w:val="Piedepgina"/>
    </w:pPr>
    <w:r w:rsidRPr="007A6EE6">
      <w:rPr>
        <w:noProof/>
        <w:lang w:eastAsia="es-ES"/>
      </w:rPr>
      <w:drawing>
        <wp:inline distT="0" distB="0" distL="0" distR="0" wp14:anchorId="11C6F21D" wp14:editId="40680C57">
          <wp:extent cx="5400675" cy="276225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26C801" w14:textId="77777777" w:rsidR="00BC596B" w:rsidRDefault="00BC59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4FEFD" w14:textId="77777777" w:rsidR="00C13FD1" w:rsidRDefault="00C13FD1" w:rsidP="00BC596B">
      <w:pPr>
        <w:spacing w:after="0" w:line="240" w:lineRule="auto"/>
      </w:pPr>
      <w:r>
        <w:separator/>
      </w:r>
    </w:p>
  </w:footnote>
  <w:footnote w:type="continuationSeparator" w:id="0">
    <w:p w14:paraId="6A2C98F2" w14:textId="77777777" w:rsidR="00C13FD1" w:rsidRDefault="00C13FD1" w:rsidP="00BC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410FF" w14:textId="7487E0F4" w:rsidR="00BC596B" w:rsidRDefault="002D056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15FBD333" wp14:editId="66DE2D97">
          <wp:simplePos x="0" y="0"/>
          <wp:positionH relativeFrom="column">
            <wp:posOffset>-729615</wp:posOffset>
          </wp:positionH>
          <wp:positionV relativeFrom="paragraph">
            <wp:posOffset>-414020</wp:posOffset>
          </wp:positionV>
          <wp:extent cx="2828925" cy="1504950"/>
          <wp:effectExtent l="0" t="0" r="0" b="0"/>
          <wp:wrapSquare wrapText="bothSides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150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78E2042C" wp14:editId="5FB2D85C">
          <wp:simplePos x="0" y="0"/>
          <wp:positionH relativeFrom="column">
            <wp:posOffset>-584835</wp:posOffset>
          </wp:positionH>
          <wp:positionV relativeFrom="paragraph">
            <wp:posOffset>7620</wp:posOffset>
          </wp:positionV>
          <wp:extent cx="6659880" cy="805180"/>
          <wp:effectExtent l="0" t="0" r="0" b="0"/>
          <wp:wrapSquare wrapText="bothSides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988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5CF24E" w14:textId="77777777" w:rsidR="00BC596B" w:rsidRDefault="00BC59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05D88"/>
    <w:multiLevelType w:val="hybridMultilevel"/>
    <w:tmpl w:val="D0C836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EF"/>
    <w:rsid w:val="0007335F"/>
    <w:rsid w:val="000766C6"/>
    <w:rsid w:val="000C1B60"/>
    <w:rsid w:val="000E535D"/>
    <w:rsid w:val="00133D1A"/>
    <w:rsid w:val="00175C68"/>
    <w:rsid w:val="00245419"/>
    <w:rsid w:val="00250955"/>
    <w:rsid w:val="002D056A"/>
    <w:rsid w:val="003430F0"/>
    <w:rsid w:val="00373036"/>
    <w:rsid w:val="00380EA1"/>
    <w:rsid w:val="003A698D"/>
    <w:rsid w:val="003C2757"/>
    <w:rsid w:val="003D3536"/>
    <w:rsid w:val="00492C4A"/>
    <w:rsid w:val="005045C1"/>
    <w:rsid w:val="006A466A"/>
    <w:rsid w:val="00715110"/>
    <w:rsid w:val="00762A8A"/>
    <w:rsid w:val="007F29FC"/>
    <w:rsid w:val="008315AF"/>
    <w:rsid w:val="008914EF"/>
    <w:rsid w:val="0091356D"/>
    <w:rsid w:val="00932512"/>
    <w:rsid w:val="00941719"/>
    <w:rsid w:val="00962446"/>
    <w:rsid w:val="00A06B9F"/>
    <w:rsid w:val="00B56930"/>
    <w:rsid w:val="00BA4106"/>
    <w:rsid w:val="00BC596B"/>
    <w:rsid w:val="00BF702C"/>
    <w:rsid w:val="00C00F5F"/>
    <w:rsid w:val="00C13FD1"/>
    <w:rsid w:val="00CC1F5D"/>
    <w:rsid w:val="00D324F3"/>
    <w:rsid w:val="00D442B2"/>
    <w:rsid w:val="00D8170A"/>
    <w:rsid w:val="00D908B6"/>
    <w:rsid w:val="00E6366C"/>
    <w:rsid w:val="00EA1391"/>
    <w:rsid w:val="00F15C69"/>
    <w:rsid w:val="00F24CD4"/>
    <w:rsid w:val="00FA7176"/>
    <w:rsid w:val="00FB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77C7B"/>
  <w15:chartTrackingRefBased/>
  <w15:docId w15:val="{CE1C372A-D6BE-445D-AA0E-7D392F018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96B"/>
  </w:style>
  <w:style w:type="paragraph" w:styleId="Piedepgina">
    <w:name w:val="footer"/>
    <w:basedOn w:val="Normal"/>
    <w:link w:val="PiedepginaCar"/>
    <w:uiPriority w:val="99"/>
    <w:unhideWhenUsed/>
    <w:rsid w:val="00BC5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96B"/>
  </w:style>
  <w:style w:type="paragraph" w:styleId="Prrafodelista">
    <w:name w:val="List Paragraph"/>
    <w:basedOn w:val="Normal"/>
    <w:uiPriority w:val="34"/>
    <w:qFormat/>
    <w:rsid w:val="00FA717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A71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tma.gob.es/transporte_terrest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cam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ENA\Desktop\ISABEL\A&#209;O%202021\N%20de%20P%20CECAM\Plantilla%20Cabecera%20N%20de%20P%20logo%2040%20Aniv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Cabecera N de P logo 40 Aniv</Template>
  <TotalTime>145</TotalTime>
  <Pages>1</Pages>
  <Words>417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Eva</cp:lastModifiedBy>
  <cp:revision>14</cp:revision>
  <cp:lastPrinted>2022-03-17T09:06:00Z</cp:lastPrinted>
  <dcterms:created xsi:type="dcterms:W3CDTF">2022-03-16T16:09:00Z</dcterms:created>
  <dcterms:modified xsi:type="dcterms:W3CDTF">2022-03-17T10:32:00Z</dcterms:modified>
</cp:coreProperties>
</file>